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349" w:rsidRDefault="00055349"/>
    <w:p w:rsidR="00055349" w:rsidRDefault="00055349"/>
    <w:p w:rsidR="00055349" w:rsidRDefault="00055349"/>
    <w:p w:rsidR="00055349" w:rsidRDefault="004D2C60"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-935990</wp:posOffset>
                </wp:positionH>
                <wp:positionV relativeFrom="paragraph">
                  <wp:posOffset>310515</wp:posOffset>
                </wp:positionV>
                <wp:extent cx="7390765" cy="387350"/>
                <wp:effectExtent l="0" t="3810" r="3175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0765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5349" w:rsidRPr="00F7312E" w:rsidRDefault="001B666E" w:rsidP="00055349">
                            <w:pPr>
                              <w:jc w:val="center"/>
                              <w:rPr>
                                <w:b/>
                                <w:color w:val="FFFF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  <w:szCs w:val="44"/>
                                <w:lang w:val="en-US"/>
                              </w:rPr>
                              <w:t>CRADLE MOON CONSERVANCY</w:t>
                            </w:r>
                            <w:r w:rsidR="00F7312E">
                              <w:rPr>
                                <w:b/>
                                <w:color w:val="FFFFFF"/>
                                <w:sz w:val="44"/>
                                <w:szCs w:val="44"/>
                                <w:lang w:val="en-US"/>
                              </w:rPr>
                              <w:t xml:space="preserve"> | </w:t>
                            </w:r>
                            <w:r w:rsidR="000B600F">
                              <w:rPr>
                                <w:b/>
                                <w:color w:val="FFFFFF"/>
                                <w:sz w:val="44"/>
                                <w:szCs w:val="44"/>
                                <w:lang w:val="en-US"/>
                              </w:rPr>
                              <w:t>Bush Series #1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  <w:szCs w:val="44"/>
                                <w:lang w:val="en-US"/>
                              </w:rPr>
                              <w:t xml:space="preserve"> |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3.7pt;margin-top:24.45pt;width:581.95pt;height:30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" filled="f" stroked="f">
                <v:textbox>
                  <w:txbxContent>
                    <w:p w:rsidR="00055349" w:rsidRPr="00F7312E" w:rsidRDefault="001B666E" w:rsidP="00055349">
                      <w:pPr>
                        <w:jc w:val="center"/>
                        <w:rPr>
                          <w:b/>
                          <w:color w:val="FFFFFF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  <w:szCs w:val="44"/>
                          <w:lang w:val="en-US"/>
                        </w:rPr>
                        <w:t>CRADLE MOON CONSERVANCY</w:t>
                      </w:r>
                      <w:r w:rsidR="00F7312E">
                        <w:rPr>
                          <w:b/>
                          <w:color w:val="FFFFFF"/>
                          <w:sz w:val="44"/>
                          <w:szCs w:val="44"/>
                          <w:lang w:val="en-US"/>
                        </w:rPr>
                        <w:t xml:space="preserve"> | </w:t>
                      </w:r>
                      <w:r w:rsidR="000B600F">
                        <w:rPr>
                          <w:b/>
                          <w:color w:val="FFFFFF"/>
                          <w:sz w:val="44"/>
                          <w:szCs w:val="44"/>
                          <w:lang w:val="en-US"/>
                        </w:rPr>
                        <w:t>Bush Series #1</w:t>
                      </w:r>
                      <w:r>
                        <w:rPr>
                          <w:b/>
                          <w:color w:val="FFFFFF"/>
                          <w:sz w:val="44"/>
                          <w:szCs w:val="44"/>
                          <w:lang w:val="en-US"/>
                        </w:rPr>
                        <w:t xml:space="preserve"> | </w:t>
                      </w:r>
                    </w:p>
                  </w:txbxContent>
                </v:textbox>
              </v:shape>
            </w:pict>
          </mc:Fallback>
        </mc:AlternateContent>
      </w:r>
    </w:p>
    <w:p w:rsidR="00055349" w:rsidRDefault="00055349"/>
    <w:p w:rsidR="00694D6F" w:rsidRDefault="00D16BA6">
      <w:bookmarkStart w:id="0" w:name="_GoBack"/>
      <w:bookmarkEnd w:id="0"/>
      <w:r>
        <w:rPr>
          <w:noProof/>
          <w:lang w:eastAsia="en-Z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2730500</wp:posOffset>
            </wp:positionH>
            <wp:positionV relativeFrom="page">
              <wp:posOffset>2741295</wp:posOffset>
            </wp:positionV>
            <wp:extent cx="3727450" cy="2226310"/>
            <wp:effectExtent l="0" t="0" r="6350" b="254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am wall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450" cy="2226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2381250</wp:posOffset>
                </wp:positionV>
                <wp:extent cx="2927350" cy="2076450"/>
                <wp:effectExtent l="635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0" cy="2076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355A" w:rsidRDefault="00590C32" w:rsidP="00E9355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46C97">
                              <w:rPr>
                                <w:b/>
                                <w:color w:val="9B2828"/>
                                <w:sz w:val="32"/>
                                <w:szCs w:val="32"/>
                              </w:rPr>
                              <w:t>CATEGORIES</w:t>
                            </w:r>
                            <w:r w:rsidR="00F7312E">
                              <w:rPr>
                                <w:b/>
                                <w:color w:val="9B282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95AC4">
                              <w:rPr>
                                <w:b/>
                                <w:color w:val="9B2828"/>
                                <w:sz w:val="40"/>
                                <w:szCs w:val="40"/>
                              </w:rPr>
                              <w:tab/>
                            </w:r>
                            <w:r w:rsidR="00D95AC4">
                              <w:rPr>
                                <w:b/>
                                <w:color w:val="9B2828"/>
                                <w:sz w:val="20"/>
                                <w:szCs w:val="20"/>
                              </w:rPr>
                              <w:t xml:space="preserve">club </w:t>
                            </w:r>
                            <w:proofErr w:type="gramStart"/>
                            <w:r w:rsidR="00D95AC4">
                              <w:rPr>
                                <w:b/>
                                <w:color w:val="9B2828"/>
                                <w:sz w:val="20"/>
                                <w:szCs w:val="20"/>
                              </w:rPr>
                              <w:t>members</w:t>
                            </w:r>
                            <w:proofErr w:type="gramEnd"/>
                            <w:r w:rsidR="00D95AC4">
                              <w:rPr>
                                <w:b/>
                                <w:color w:val="9B2828"/>
                                <w:sz w:val="40"/>
                                <w:szCs w:val="40"/>
                              </w:rPr>
                              <w:tab/>
                            </w:r>
                            <w:r w:rsidR="00D95AC4">
                              <w:rPr>
                                <w:b/>
                                <w:color w:val="9B2828"/>
                                <w:sz w:val="20"/>
                                <w:szCs w:val="20"/>
                              </w:rPr>
                              <w:t>non-club</w:t>
                            </w:r>
                            <w:r w:rsidR="00E630AF">
                              <w:rPr>
                                <w:b/>
                                <w:sz w:val="40"/>
                                <w:szCs w:val="40"/>
                              </w:rPr>
                              <w:br/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>Senior (21+)</w:t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94156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t>R</w:t>
                            </w:r>
                            <w:r w:rsidR="00563337">
                              <w:rPr>
                                <w:sz w:val="24"/>
                                <w:szCs w:val="24"/>
                              </w:rPr>
                              <w:t>16</w:t>
                            </w:r>
                            <w:r w:rsidR="009771D5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AF645D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AF645D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AF645D">
                              <w:rPr>
                                <w:sz w:val="24"/>
                                <w:szCs w:val="24"/>
                              </w:rPr>
                              <w:tab/>
                              <w:t>R18</w:t>
                            </w:r>
                            <w:r w:rsidR="00D95AC4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br/>
                              <w:t xml:space="preserve">Juniors/Students </w:t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94156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AF645D">
                              <w:rPr>
                                <w:sz w:val="24"/>
                                <w:szCs w:val="24"/>
                              </w:rPr>
                              <w:t>R12</w:t>
                            </w:r>
                            <w:r w:rsidR="009771D5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63337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563337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563337">
                              <w:rPr>
                                <w:sz w:val="24"/>
                                <w:szCs w:val="24"/>
                              </w:rPr>
                              <w:tab/>
                              <w:t>R14</w:t>
                            </w:r>
                            <w:r w:rsidR="00D95AC4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br/>
                              <w:t>Group (Max. 2</w:t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94156F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563337">
                              <w:rPr>
                                <w:sz w:val="24"/>
                                <w:szCs w:val="24"/>
                              </w:rPr>
                              <w:t>R20</w:t>
                            </w:r>
                            <w:r w:rsidR="009771D5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C02F2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C02F2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C02F2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563337">
                              <w:rPr>
                                <w:sz w:val="24"/>
                                <w:szCs w:val="24"/>
                              </w:rPr>
                              <w:t>R22</w:t>
                            </w:r>
                            <w:r w:rsidR="00AF645D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:rsidR="00E9355A" w:rsidRDefault="00D95AC4" w:rsidP="00E9355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 group</w:t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runn</w:t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t>ers</w:t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r w:rsidR="00BD0CBF">
                              <w:rPr>
                                <w:sz w:val="24"/>
                                <w:szCs w:val="24"/>
                              </w:rPr>
                              <w:t>R7</w:t>
                            </w:r>
                            <w:r w:rsidR="00E9355A">
                              <w:rPr>
                                <w:sz w:val="24"/>
                                <w:szCs w:val="24"/>
                              </w:rPr>
                              <w:t>0 each</w:t>
                            </w:r>
                          </w:p>
                          <w:p w:rsidR="00E9355A" w:rsidRPr="007B0C50" w:rsidRDefault="00806BE8" w:rsidP="00E9355A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Entry fee includes access and activity fees</w:t>
                            </w:r>
                          </w:p>
                          <w:p w:rsidR="00055349" w:rsidRPr="009446C0" w:rsidRDefault="00563337" w:rsidP="00E9355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Emit Card Hire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+R25</w:t>
                            </w:r>
                            <w:r w:rsidR="00E630AF" w:rsidRPr="00F7312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AF645D" w:rsidRPr="009446C0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ALL SPECTATORS/NON-COMPETITORS must purchase an exit wrist band from the activity centre before they leave.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.25pt;margin-top:187.5pt;width:230.5pt;height:16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" stroked="f">
                <v:fill opacity="32896f"/>
                <v:textbox>
                  <w:txbxContent>
                    <w:p w:rsidR="00E9355A" w:rsidRDefault="00590C32" w:rsidP="00E9355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46C97">
                        <w:rPr>
                          <w:b/>
                          <w:color w:val="9B2828"/>
                          <w:sz w:val="32"/>
                          <w:szCs w:val="32"/>
                        </w:rPr>
                        <w:t>CATEGORIES</w:t>
                      </w:r>
                      <w:r w:rsidR="00F7312E">
                        <w:rPr>
                          <w:b/>
                          <w:color w:val="9B2828"/>
                          <w:sz w:val="40"/>
                          <w:szCs w:val="40"/>
                        </w:rPr>
                        <w:t xml:space="preserve"> </w:t>
                      </w:r>
                      <w:r w:rsidR="00D95AC4">
                        <w:rPr>
                          <w:b/>
                          <w:color w:val="9B2828"/>
                          <w:sz w:val="40"/>
                          <w:szCs w:val="40"/>
                        </w:rPr>
                        <w:tab/>
                      </w:r>
                      <w:r w:rsidR="00D95AC4">
                        <w:rPr>
                          <w:b/>
                          <w:color w:val="9B2828"/>
                          <w:sz w:val="20"/>
                          <w:szCs w:val="20"/>
                        </w:rPr>
                        <w:t xml:space="preserve">club </w:t>
                      </w:r>
                      <w:proofErr w:type="gramStart"/>
                      <w:r w:rsidR="00D95AC4">
                        <w:rPr>
                          <w:b/>
                          <w:color w:val="9B2828"/>
                          <w:sz w:val="20"/>
                          <w:szCs w:val="20"/>
                        </w:rPr>
                        <w:t>members</w:t>
                      </w:r>
                      <w:proofErr w:type="gramEnd"/>
                      <w:r w:rsidR="00D95AC4">
                        <w:rPr>
                          <w:b/>
                          <w:color w:val="9B2828"/>
                          <w:sz w:val="40"/>
                          <w:szCs w:val="40"/>
                        </w:rPr>
                        <w:tab/>
                      </w:r>
                      <w:r w:rsidR="00D95AC4">
                        <w:rPr>
                          <w:b/>
                          <w:color w:val="9B2828"/>
                          <w:sz w:val="20"/>
                          <w:szCs w:val="20"/>
                        </w:rPr>
                        <w:t>non-club</w:t>
                      </w:r>
                      <w:r w:rsidR="00E630AF">
                        <w:rPr>
                          <w:b/>
                          <w:sz w:val="40"/>
                          <w:szCs w:val="40"/>
                        </w:rPr>
                        <w:br/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>Senior (21+)</w:t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94156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E9355A">
                        <w:rPr>
                          <w:sz w:val="24"/>
                          <w:szCs w:val="24"/>
                        </w:rPr>
                        <w:t>R</w:t>
                      </w:r>
                      <w:r w:rsidR="00563337">
                        <w:rPr>
                          <w:sz w:val="24"/>
                          <w:szCs w:val="24"/>
                        </w:rPr>
                        <w:t>16</w:t>
                      </w:r>
                      <w:r w:rsidR="009771D5">
                        <w:rPr>
                          <w:sz w:val="24"/>
                          <w:szCs w:val="24"/>
                        </w:rPr>
                        <w:t>0</w:t>
                      </w:r>
                      <w:r w:rsidR="00AF645D">
                        <w:rPr>
                          <w:sz w:val="24"/>
                          <w:szCs w:val="24"/>
                        </w:rPr>
                        <w:tab/>
                      </w:r>
                      <w:r w:rsidR="00AF645D">
                        <w:rPr>
                          <w:sz w:val="24"/>
                          <w:szCs w:val="24"/>
                        </w:rPr>
                        <w:tab/>
                      </w:r>
                      <w:r w:rsidR="00AF645D">
                        <w:rPr>
                          <w:sz w:val="24"/>
                          <w:szCs w:val="24"/>
                        </w:rPr>
                        <w:tab/>
                        <w:t>R18</w:t>
                      </w:r>
                      <w:r w:rsidR="00D95AC4">
                        <w:rPr>
                          <w:sz w:val="24"/>
                          <w:szCs w:val="24"/>
                        </w:rPr>
                        <w:t>0</w:t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br/>
                        <w:t xml:space="preserve">Juniors/Students </w:t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94156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AF645D">
                        <w:rPr>
                          <w:sz w:val="24"/>
                          <w:szCs w:val="24"/>
                        </w:rPr>
                        <w:t>R12</w:t>
                      </w:r>
                      <w:r w:rsidR="009771D5">
                        <w:rPr>
                          <w:sz w:val="24"/>
                          <w:szCs w:val="24"/>
                        </w:rPr>
                        <w:t>0</w:t>
                      </w:r>
                      <w:r w:rsidR="00563337">
                        <w:rPr>
                          <w:sz w:val="24"/>
                          <w:szCs w:val="24"/>
                        </w:rPr>
                        <w:tab/>
                      </w:r>
                      <w:r w:rsidR="00563337">
                        <w:rPr>
                          <w:sz w:val="24"/>
                          <w:szCs w:val="24"/>
                        </w:rPr>
                        <w:tab/>
                      </w:r>
                      <w:r w:rsidR="00563337">
                        <w:rPr>
                          <w:sz w:val="24"/>
                          <w:szCs w:val="24"/>
                        </w:rPr>
                        <w:tab/>
                        <w:t>R14</w:t>
                      </w:r>
                      <w:r w:rsidR="00D95AC4">
                        <w:rPr>
                          <w:sz w:val="24"/>
                          <w:szCs w:val="24"/>
                        </w:rPr>
                        <w:t>0</w:t>
                      </w:r>
                      <w:r w:rsidR="00E9355A">
                        <w:rPr>
                          <w:sz w:val="24"/>
                          <w:szCs w:val="24"/>
                        </w:rPr>
                        <w:br/>
                        <w:t>Group (Max. 2</w:t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 xml:space="preserve">) </w:t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94156F"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563337">
                        <w:rPr>
                          <w:sz w:val="24"/>
                          <w:szCs w:val="24"/>
                        </w:rPr>
                        <w:t>R20</w:t>
                      </w:r>
                      <w:r w:rsidR="009771D5">
                        <w:rPr>
                          <w:sz w:val="24"/>
                          <w:szCs w:val="24"/>
                        </w:rPr>
                        <w:t>0</w:t>
                      </w:r>
                      <w:r w:rsidR="00C02F2C">
                        <w:rPr>
                          <w:sz w:val="24"/>
                          <w:szCs w:val="24"/>
                        </w:rPr>
                        <w:tab/>
                      </w:r>
                      <w:r w:rsidR="00C02F2C">
                        <w:rPr>
                          <w:sz w:val="24"/>
                          <w:szCs w:val="24"/>
                        </w:rPr>
                        <w:tab/>
                      </w:r>
                      <w:r w:rsidR="00C02F2C">
                        <w:rPr>
                          <w:sz w:val="24"/>
                          <w:szCs w:val="24"/>
                        </w:rPr>
                        <w:tab/>
                      </w:r>
                      <w:r w:rsidR="00563337">
                        <w:rPr>
                          <w:sz w:val="24"/>
                          <w:szCs w:val="24"/>
                        </w:rPr>
                        <w:t>R22</w:t>
                      </w:r>
                      <w:r w:rsidR="00AF645D">
                        <w:rPr>
                          <w:sz w:val="24"/>
                          <w:szCs w:val="24"/>
                        </w:rPr>
                        <w:t>0</w:t>
                      </w:r>
                    </w:p>
                    <w:p w:rsidR="00E9355A" w:rsidRDefault="00D95AC4" w:rsidP="00E9355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 group</w:t>
                      </w:r>
                      <w:r w:rsidR="00E9355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runn</w:t>
                      </w:r>
                      <w:r w:rsidR="00E9355A">
                        <w:rPr>
                          <w:sz w:val="24"/>
                          <w:szCs w:val="24"/>
                        </w:rPr>
                        <w:t>ers</w:t>
                      </w:r>
                      <w:r w:rsidR="00E9355A">
                        <w:rPr>
                          <w:sz w:val="24"/>
                          <w:szCs w:val="24"/>
                        </w:rPr>
                        <w:tab/>
                      </w:r>
                      <w:r w:rsidR="00E9355A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+</w:t>
                      </w:r>
                      <w:r w:rsidR="00BD0CBF">
                        <w:rPr>
                          <w:sz w:val="24"/>
                          <w:szCs w:val="24"/>
                        </w:rPr>
                        <w:t>R7</w:t>
                      </w:r>
                      <w:r w:rsidR="00E9355A">
                        <w:rPr>
                          <w:sz w:val="24"/>
                          <w:szCs w:val="24"/>
                        </w:rPr>
                        <w:t>0 each</w:t>
                      </w:r>
                    </w:p>
                    <w:p w:rsidR="00E9355A" w:rsidRPr="007B0C50" w:rsidRDefault="00806BE8" w:rsidP="00E9355A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Entry fee includes access and activity fees</w:t>
                      </w:r>
                    </w:p>
                    <w:p w:rsidR="00055349" w:rsidRPr="009446C0" w:rsidRDefault="00563337" w:rsidP="00E9355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Emit Card Hire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+R25</w:t>
                      </w:r>
                      <w:r w:rsidR="00E630AF" w:rsidRPr="00F7312E">
                        <w:rPr>
                          <w:sz w:val="24"/>
                          <w:szCs w:val="24"/>
                        </w:rPr>
                        <w:br/>
                      </w:r>
                      <w:r w:rsidR="00AF645D" w:rsidRPr="009446C0">
                        <w:rPr>
                          <w:b/>
                          <w:color w:val="FF0000"/>
                          <w:sz w:val="24"/>
                          <w:szCs w:val="24"/>
                        </w:rPr>
                        <w:t>ALL SPECTATORS/NON-COMPETITORS must purchase an exit wrist band from the activity centre before they leave.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1174750</wp:posOffset>
                </wp:positionV>
                <wp:extent cx="3000375" cy="1263015"/>
                <wp:effectExtent l="0" t="0" r="9525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263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666E" w:rsidRDefault="00590C32" w:rsidP="001B666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46C97">
                              <w:rPr>
                                <w:b/>
                                <w:bCs/>
                                <w:color w:val="9B2828"/>
                                <w:sz w:val="32"/>
                                <w:szCs w:val="32"/>
                              </w:rPr>
                              <w:t>WHERE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t>Cradle Moon Conservancy (</w:t>
                            </w:r>
                            <w:proofErr w:type="spellStart"/>
                            <w:r w:rsidR="001B666E">
                              <w:rPr>
                                <w:sz w:val="24"/>
                                <w:szCs w:val="24"/>
                              </w:rPr>
                              <w:t>Muldersdrift</w:t>
                            </w:r>
                            <w:proofErr w:type="spellEnd"/>
                            <w:r w:rsidR="001B666E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590C32" w:rsidRPr="00D95AC4" w:rsidRDefault="00D95AC4" w:rsidP="001B6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95A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GPS: S25</w:t>
                            </w:r>
                            <w:r w:rsidR="001B666E" w:rsidRPr="00D95A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º</w:t>
                            </w:r>
                            <w:r w:rsidRPr="00D95A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57.739’ </w:t>
                            </w:r>
                            <w:r w:rsidR="00590C32" w:rsidRPr="00D95A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E27º </w:t>
                            </w:r>
                            <w:r w:rsidRPr="00D95A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51.559’</w:t>
                            </w:r>
                          </w:p>
                          <w:p w:rsidR="00E9355A" w:rsidRPr="00D95AC4" w:rsidRDefault="00E9355A" w:rsidP="001B666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37112">
                              <w:rPr>
                                <w:bCs/>
                                <w:sz w:val="24"/>
                                <w:szCs w:val="24"/>
                              </w:rPr>
                              <w:t>What Three Words:</w:t>
                            </w:r>
                            <w:r w:rsidR="00D16BA6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6BA6" w:rsidRPr="00D16BA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scoffed.luckier.crinkled</w:t>
                            </w:r>
                          </w:p>
                          <w:p w:rsidR="00E9355A" w:rsidRPr="00D95AC4" w:rsidRDefault="00E9355A" w:rsidP="001B666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D95AC4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Through security, follow signs to Cradle Moon and Lakeside Lodge. </w:t>
                            </w:r>
                          </w:p>
                          <w:p w:rsidR="00590C32" w:rsidRDefault="00590C32" w:rsidP="00590C32"/>
                          <w:p w:rsidR="00055349" w:rsidRPr="00590C32" w:rsidRDefault="00055349" w:rsidP="00590C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-.2pt;margin-top:92.5pt;width:236.25pt;height:99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" stroked="f">
                <v:fill opacity="32896f"/>
                <v:textbox>
                  <w:txbxContent>
                    <w:p w:rsidR="001B666E" w:rsidRDefault="00590C32" w:rsidP="001B666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46C97">
                        <w:rPr>
                          <w:b/>
                          <w:bCs/>
                          <w:color w:val="9B2828"/>
                          <w:sz w:val="32"/>
                          <w:szCs w:val="32"/>
                        </w:rPr>
                        <w:t>WHERE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="001B666E">
                        <w:rPr>
                          <w:sz w:val="24"/>
                          <w:szCs w:val="24"/>
                        </w:rPr>
                        <w:t>Cradle Moon Conservancy (</w:t>
                      </w:r>
                      <w:proofErr w:type="spellStart"/>
                      <w:r w:rsidR="001B666E">
                        <w:rPr>
                          <w:sz w:val="24"/>
                          <w:szCs w:val="24"/>
                        </w:rPr>
                        <w:t>Muldersdrift</w:t>
                      </w:r>
                      <w:proofErr w:type="spellEnd"/>
                      <w:r w:rsidR="001B666E">
                        <w:rPr>
                          <w:sz w:val="24"/>
                          <w:szCs w:val="24"/>
                        </w:rPr>
                        <w:t>)</w:t>
                      </w:r>
                    </w:p>
                    <w:p w:rsidR="00590C32" w:rsidRPr="00D95AC4" w:rsidRDefault="00D95AC4" w:rsidP="001B666E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95AC4">
                        <w:rPr>
                          <w:b/>
                          <w:bCs/>
                          <w:sz w:val="24"/>
                          <w:szCs w:val="24"/>
                        </w:rPr>
                        <w:t>GPS: S25</w:t>
                      </w:r>
                      <w:r w:rsidR="001B666E" w:rsidRPr="00D95AC4">
                        <w:rPr>
                          <w:b/>
                          <w:bCs/>
                          <w:sz w:val="24"/>
                          <w:szCs w:val="24"/>
                        </w:rPr>
                        <w:t>º</w:t>
                      </w:r>
                      <w:r w:rsidRPr="00D95AC4">
                        <w:rPr>
                          <w:b/>
                          <w:bCs/>
                          <w:sz w:val="24"/>
                          <w:szCs w:val="24"/>
                        </w:rPr>
                        <w:t xml:space="preserve">57.739’ </w:t>
                      </w:r>
                      <w:r w:rsidR="00590C32" w:rsidRPr="00D95AC4">
                        <w:rPr>
                          <w:b/>
                          <w:bCs/>
                          <w:sz w:val="24"/>
                          <w:szCs w:val="24"/>
                        </w:rPr>
                        <w:t xml:space="preserve">E27º </w:t>
                      </w:r>
                      <w:r w:rsidRPr="00D95AC4">
                        <w:rPr>
                          <w:b/>
                          <w:bCs/>
                          <w:sz w:val="24"/>
                          <w:szCs w:val="24"/>
                        </w:rPr>
                        <w:t>51.559’</w:t>
                      </w:r>
                    </w:p>
                    <w:p w:rsidR="00E9355A" w:rsidRPr="00D95AC4" w:rsidRDefault="00E9355A" w:rsidP="001B666E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37112">
                        <w:rPr>
                          <w:bCs/>
                          <w:sz w:val="24"/>
                          <w:szCs w:val="24"/>
                        </w:rPr>
                        <w:t>What Three Words:</w:t>
                      </w:r>
                      <w:r w:rsidR="00D16BA6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16BA6" w:rsidRPr="00D16BA6">
                        <w:rPr>
                          <w:b/>
                          <w:bCs/>
                          <w:sz w:val="24"/>
                          <w:szCs w:val="24"/>
                        </w:rPr>
                        <w:t>scoffed.luckier.crinkled</w:t>
                      </w:r>
                    </w:p>
                    <w:p w:rsidR="00E9355A" w:rsidRPr="00D95AC4" w:rsidRDefault="00E9355A" w:rsidP="001B666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D95AC4">
                        <w:rPr>
                          <w:bCs/>
                          <w:sz w:val="24"/>
                          <w:szCs w:val="24"/>
                        </w:rPr>
                        <w:t xml:space="preserve">Through security, follow signs to Cradle Moon and Lakeside Lodge. </w:t>
                      </w:r>
                    </w:p>
                    <w:p w:rsidR="00590C32" w:rsidRDefault="00590C32" w:rsidP="00590C32"/>
                    <w:p w:rsidR="00055349" w:rsidRPr="00590C32" w:rsidRDefault="00055349" w:rsidP="00590C32"/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2695575" cy="1085850"/>
                <wp:effectExtent l="0" t="0" r="952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085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C32" w:rsidRPr="00055349" w:rsidRDefault="00590C32" w:rsidP="00590C32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146C97">
                              <w:rPr>
                                <w:b/>
                                <w:bCs/>
                                <w:color w:val="9B2828"/>
                                <w:sz w:val="32"/>
                                <w:szCs w:val="32"/>
                              </w:rPr>
                              <w:t>WHEN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="001B66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Sunday</w:t>
                            </w:r>
                            <w:r w:rsidRPr="0005534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AF645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="002A36A5" w:rsidRPr="002A36A5">
                              <w:rPr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2A36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F645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May 2024</w:t>
                            </w:r>
                            <w:r w:rsidRPr="0005534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 xml:space="preserve">Registration </w:t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650462">
                              <w:rPr>
                                <w:sz w:val="24"/>
                                <w:szCs w:val="24"/>
                              </w:rPr>
                              <w:t>08:0</w:t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t>0 – 09:3</w:t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br/>
                              <w:t>Starts</w:t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650462">
                              <w:rPr>
                                <w:sz w:val="24"/>
                                <w:szCs w:val="24"/>
                              </w:rPr>
                              <w:t>8:30</w:t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B07F8">
                              <w:rPr>
                                <w:sz w:val="24"/>
                                <w:szCs w:val="24"/>
                              </w:rPr>
                              <w:t>– 10:00</w:t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br/>
                              <w:t>Courses close</w:t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12941">
                              <w:rPr>
                                <w:sz w:val="24"/>
                                <w:szCs w:val="24"/>
                              </w:rPr>
                              <w:t>2:00</w:t>
                            </w:r>
                            <w:r w:rsidR="001B66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7312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590C32" w:rsidRPr="00055349" w:rsidRDefault="00590C32" w:rsidP="00590C32"/>
                          <w:p w:rsidR="00055349" w:rsidRPr="00590C32" w:rsidRDefault="00055349" w:rsidP="00590C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0;margin-top:10.9pt;width:212.25pt;height:8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" stroked="f">
                <v:fill opacity="32896f"/>
                <v:textbox>
                  <w:txbxContent>
                    <w:p w:rsidR="00590C32" w:rsidRPr="00055349" w:rsidRDefault="00590C32" w:rsidP="00590C32">
                      <w:pPr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 w:rsidRPr="00146C97">
                        <w:rPr>
                          <w:b/>
                          <w:bCs/>
                          <w:color w:val="9B2828"/>
                          <w:sz w:val="32"/>
                          <w:szCs w:val="32"/>
                        </w:rPr>
                        <w:t>WHEN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="001B666E">
                        <w:rPr>
                          <w:b/>
                          <w:bCs/>
                          <w:sz w:val="28"/>
                          <w:szCs w:val="28"/>
                        </w:rPr>
                        <w:t>Sunday</w:t>
                      </w:r>
                      <w:r w:rsidRPr="00055349"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AF645D"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="002A36A5" w:rsidRPr="002A36A5">
                        <w:rPr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2A36A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F645D">
                        <w:rPr>
                          <w:b/>
                          <w:bCs/>
                          <w:sz w:val="28"/>
                          <w:szCs w:val="28"/>
                        </w:rPr>
                        <w:t>May 2024</w:t>
                      </w:r>
                      <w:r w:rsidRPr="00055349"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F7312E">
                        <w:rPr>
                          <w:sz w:val="24"/>
                          <w:szCs w:val="24"/>
                        </w:rPr>
                        <w:t xml:space="preserve">Registration </w:t>
                      </w:r>
                      <w:r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F7312E">
                        <w:rPr>
                          <w:sz w:val="24"/>
                          <w:szCs w:val="24"/>
                        </w:rPr>
                        <w:tab/>
                      </w:r>
                      <w:r w:rsidR="00650462">
                        <w:rPr>
                          <w:sz w:val="24"/>
                          <w:szCs w:val="24"/>
                        </w:rPr>
                        <w:t>08:0</w:t>
                      </w:r>
                      <w:r w:rsidR="001B666E">
                        <w:rPr>
                          <w:sz w:val="24"/>
                          <w:szCs w:val="24"/>
                        </w:rPr>
                        <w:t>0 – 09:3</w:t>
                      </w:r>
                      <w:r w:rsidRPr="00F7312E">
                        <w:rPr>
                          <w:sz w:val="24"/>
                          <w:szCs w:val="24"/>
                        </w:rPr>
                        <w:t>0</w:t>
                      </w:r>
                      <w:r w:rsidR="001B666E">
                        <w:rPr>
                          <w:sz w:val="24"/>
                          <w:szCs w:val="24"/>
                        </w:rPr>
                        <w:br/>
                        <w:t>Starts</w:t>
                      </w:r>
                      <w:r w:rsidR="001B666E">
                        <w:rPr>
                          <w:sz w:val="24"/>
                          <w:szCs w:val="24"/>
                        </w:rPr>
                        <w:tab/>
                      </w:r>
                      <w:r w:rsidRPr="00F7312E">
                        <w:rPr>
                          <w:sz w:val="24"/>
                          <w:szCs w:val="24"/>
                        </w:rPr>
                        <w:tab/>
                      </w:r>
                      <w:r w:rsidRPr="00F7312E">
                        <w:rPr>
                          <w:sz w:val="24"/>
                          <w:szCs w:val="24"/>
                        </w:rPr>
                        <w:tab/>
                      </w:r>
                      <w:r w:rsidRPr="00F7312E">
                        <w:rPr>
                          <w:sz w:val="24"/>
                          <w:szCs w:val="24"/>
                        </w:rPr>
                        <w:tab/>
                      </w:r>
                      <w:r w:rsidR="00F7312E">
                        <w:rPr>
                          <w:sz w:val="24"/>
                          <w:szCs w:val="24"/>
                        </w:rPr>
                        <w:tab/>
                      </w:r>
                      <w:r w:rsidR="001B666E">
                        <w:rPr>
                          <w:sz w:val="24"/>
                          <w:szCs w:val="24"/>
                        </w:rPr>
                        <w:t>0</w:t>
                      </w:r>
                      <w:r w:rsidR="00650462">
                        <w:rPr>
                          <w:sz w:val="24"/>
                          <w:szCs w:val="24"/>
                        </w:rPr>
                        <w:t>8:30</w:t>
                      </w:r>
                      <w:r w:rsidRPr="00F7312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3B07F8">
                        <w:rPr>
                          <w:sz w:val="24"/>
                          <w:szCs w:val="24"/>
                        </w:rPr>
                        <w:t>– 10:00</w:t>
                      </w:r>
                      <w:r w:rsidR="001B666E">
                        <w:rPr>
                          <w:sz w:val="24"/>
                          <w:szCs w:val="24"/>
                        </w:rPr>
                        <w:br/>
                        <w:t>Courses close</w:t>
                      </w:r>
                      <w:r w:rsidR="001B666E">
                        <w:rPr>
                          <w:sz w:val="24"/>
                          <w:szCs w:val="24"/>
                        </w:rPr>
                        <w:tab/>
                      </w:r>
                      <w:r w:rsidR="00F7312E">
                        <w:rPr>
                          <w:sz w:val="24"/>
                          <w:szCs w:val="24"/>
                        </w:rPr>
                        <w:tab/>
                      </w:r>
                      <w:r w:rsidRPr="00F7312E">
                        <w:rPr>
                          <w:sz w:val="24"/>
                          <w:szCs w:val="24"/>
                        </w:rPr>
                        <w:t>1</w:t>
                      </w:r>
                      <w:r w:rsidR="00412941">
                        <w:rPr>
                          <w:sz w:val="24"/>
                          <w:szCs w:val="24"/>
                        </w:rPr>
                        <w:t>2:00</w:t>
                      </w:r>
                      <w:r w:rsidR="001B666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7312E">
                        <w:rPr>
                          <w:sz w:val="24"/>
                          <w:szCs w:val="24"/>
                        </w:rPr>
                        <w:br/>
                      </w:r>
                    </w:p>
                    <w:p w:rsidR="00590C32" w:rsidRPr="00055349" w:rsidRDefault="00590C32" w:rsidP="00590C32"/>
                    <w:p w:rsidR="00055349" w:rsidRPr="00590C32" w:rsidRDefault="00055349" w:rsidP="00590C32"/>
                  </w:txbxContent>
                </v:textbox>
              </v:shape>
            </w:pict>
          </mc:Fallback>
        </mc:AlternateContent>
      </w:r>
      <w:r w:rsidR="00FC684C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2613025</wp:posOffset>
                </wp:positionV>
                <wp:extent cx="3054350" cy="4562475"/>
                <wp:effectExtent l="0" t="0" r="12700" b="28575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562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DBDB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46C97" w:rsidRPr="007B0C50" w:rsidRDefault="00E630AF" w:rsidP="0019552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603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STRICTLY PRE-ENTRY </w:t>
                            </w:r>
                            <w:r w:rsidR="00150062" w:rsidRPr="002603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ONLY</w:t>
                            </w:r>
                            <w:r w:rsidRPr="00E630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Entries close </w:t>
                            </w:r>
                            <w:r w:rsidR="007B0C50"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midnight </w:t>
                            </w:r>
                            <w:r w:rsidR="003B07F8"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        </w:t>
                            </w:r>
                            <w:r w:rsidR="002A36A5"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F645D"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Wednesday 1st</w:t>
                            </w:r>
                            <w:r w:rsidR="003B07F8"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May</w:t>
                            </w:r>
                            <w:r w:rsidRPr="00AF645D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D60B4F" w:rsidRPr="00AF645D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www.</w:t>
                            </w:r>
                            <w:r w:rsidR="00F65DC9" w:rsidRPr="00AF645D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ORIENTER.CO.ZA</w:t>
                            </w:r>
                          </w:p>
                          <w:p w:rsidR="00A006A2" w:rsidRPr="00412941" w:rsidRDefault="00A006A2" w:rsidP="00AB691D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3F7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Participants take part in this event at their own risk and indemnify the organisers, the RACO club its members and volunteers from any claim arising at, during, around or as a result of this </w:t>
                            </w:r>
                            <w:r w:rsidR="00AF645D" w:rsidRPr="002603F7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orienteering event</w:t>
                            </w:r>
                            <w:r w:rsidRPr="002603F7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. On registration at the event and on payment of your entry fee, you hereby accept that you have read and understood this notice and agree to abide by the terms </w:t>
                            </w:r>
                            <w:r w:rsidR="00AF645D" w:rsidRPr="002603F7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set out</w:t>
                            </w:r>
                            <w:r w:rsidRPr="002603F7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 herein</w:t>
                            </w:r>
                            <w:r w:rsidRPr="00412941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  <w:r w:rsidRPr="0041294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*There are wild animals in the Conservancy (including giraffe, hippo, rhino and antelope). Do not approach any animal – give them </w:t>
                            </w:r>
                            <w:r w:rsidR="00AF645D" w:rsidRPr="0041294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space!</w:t>
                            </w:r>
                          </w:p>
                          <w:p w:rsidR="00FC684C" w:rsidRPr="00FC684C" w:rsidRDefault="009771D5" w:rsidP="00FC684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NB</w:t>
                            </w:r>
                            <w:r w:rsidR="00FC684C" w:rsidRPr="00DB66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DB664D" w:rsidRPr="00DB66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Competitors’ wrist bands</w:t>
                            </w:r>
                            <w:r w:rsidR="003906AF"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(Exit Permit</w:t>
                            </w:r>
                            <w:r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3906AF"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– WI</w:t>
                            </w:r>
                            <w:r w:rsidR="004129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LL BE ISSUED AT REGISTRATION and </w:t>
                            </w:r>
                            <w:r w:rsidR="00132110"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TO BE WORN WHEN COMPETING. ALSO </w:t>
                            </w:r>
                            <w:r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REQUIRED </w:t>
                            </w:r>
                            <w:r w:rsidR="00132110"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WHEN LEAVING</w:t>
                            </w:r>
                            <w:r w:rsidRPr="00AB69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AT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C684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MAIN SECURITY</w:t>
                            </w:r>
                            <w:r w:rsidR="00FC684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C684C" w:rsidRPr="00D16BA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GATE</w:t>
                            </w:r>
                            <w:r w:rsidR="00FC684C" w:rsidRPr="00D16BA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!!</w:t>
                            </w:r>
                            <w:r w:rsidR="00D16BA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C684C" w:rsidRPr="00FC684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Spectators remember to buy</w:t>
                            </w:r>
                            <w:r w:rsidR="00FC684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at the activity centre before leaving.</w:t>
                            </w:r>
                          </w:p>
                          <w:p w:rsidR="00E630AF" w:rsidRDefault="00E630AF" w:rsidP="001955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260.25pt;margin-top:205.75pt;width:240.5pt;height:35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" filled="f" fillcolor="#f2dbdb">
                <v:textbox>
                  <w:txbxContent>
                    <w:p w:rsidR="00146C97" w:rsidRPr="007B0C50" w:rsidRDefault="00E630AF" w:rsidP="0019552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603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STRICTLY PRE-ENTRY </w:t>
                      </w:r>
                      <w:r w:rsidR="00150062" w:rsidRPr="002603F7">
                        <w:rPr>
                          <w:b/>
                          <w:bCs/>
                          <w:sz w:val="24"/>
                          <w:szCs w:val="24"/>
                        </w:rPr>
                        <w:t>ONLY</w:t>
                      </w:r>
                      <w:r w:rsidRPr="00E630AF"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Entries close </w:t>
                      </w:r>
                      <w:r w:rsidR="007B0C50"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midnight </w:t>
                      </w:r>
                      <w:r w:rsidR="003B07F8"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        </w:t>
                      </w:r>
                      <w:r w:rsidR="002A36A5"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F645D"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Wednesday 1st</w:t>
                      </w:r>
                      <w:r w:rsidR="003B07F8"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May</w:t>
                      </w:r>
                      <w:r w:rsidRPr="00AF645D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br/>
                      </w:r>
                      <w:r w:rsidR="00D60B4F" w:rsidRPr="00AF645D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www.</w:t>
                      </w:r>
                      <w:r w:rsidR="00F65DC9" w:rsidRPr="00AF645D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ORIENTER.CO.ZA</w:t>
                      </w:r>
                    </w:p>
                    <w:p w:rsidR="00A006A2" w:rsidRPr="00412941" w:rsidRDefault="00A006A2" w:rsidP="00AB691D">
                      <w:pPr>
                        <w:jc w:val="both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3F7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Participants take part in this event at their own risk and indemnify the organisers, the RACO club its members and volunteers from any claim arising at, during, around or as a result of this </w:t>
                      </w:r>
                      <w:r w:rsidR="00AF645D" w:rsidRPr="002603F7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orienteering event</w:t>
                      </w:r>
                      <w:r w:rsidRPr="002603F7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. On registration at the event and on payment of your entry fee, you hereby accept that you have read and understood this notice and agree to abide by the terms </w:t>
                      </w:r>
                      <w:r w:rsidR="00AF645D" w:rsidRPr="002603F7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set out</w:t>
                      </w:r>
                      <w:r w:rsidRPr="002603F7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 herein</w:t>
                      </w:r>
                      <w:r w:rsidRPr="00412941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.</w:t>
                      </w:r>
                      <w:r w:rsidRPr="00412941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*There are wild animals in the Conservancy (including giraffe, hippo, rhino and antelope). Do not approach any animal – give them </w:t>
                      </w:r>
                      <w:r w:rsidR="00AF645D" w:rsidRPr="00412941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space!</w:t>
                      </w:r>
                    </w:p>
                    <w:p w:rsidR="00FC684C" w:rsidRPr="00FC684C" w:rsidRDefault="009771D5" w:rsidP="00FC684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AB691D">
                        <w:rPr>
                          <w:b/>
                          <w:bCs/>
                          <w:sz w:val="24"/>
                          <w:szCs w:val="24"/>
                        </w:rPr>
                        <w:t>NB</w:t>
                      </w:r>
                      <w:r w:rsidR="00FC684C" w:rsidRPr="00DB664D"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="00DB664D" w:rsidRPr="00DB664D">
                        <w:rPr>
                          <w:b/>
                          <w:bCs/>
                          <w:sz w:val="24"/>
                          <w:szCs w:val="24"/>
                        </w:rPr>
                        <w:t>Competitors’ wrist bands</w:t>
                      </w:r>
                      <w:r w:rsidR="003906AF" w:rsidRPr="00AB691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(Exit Permit</w:t>
                      </w:r>
                      <w:r w:rsidRPr="00AB691D">
                        <w:rPr>
                          <w:b/>
                          <w:bCs/>
                          <w:sz w:val="24"/>
                          <w:szCs w:val="24"/>
                        </w:rPr>
                        <w:t xml:space="preserve">) </w:t>
                      </w:r>
                      <w:r w:rsidR="003906AF" w:rsidRPr="00AB691D">
                        <w:rPr>
                          <w:b/>
                          <w:bCs/>
                          <w:sz w:val="24"/>
                          <w:szCs w:val="24"/>
                        </w:rPr>
                        <w:t>– WI</w:t>
                      </w:r>
                      <w:r w:rsidR="004129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LL BE ISSUED AT REGISTRATION and </w:t>
                      </w:r>
                      <w:r w:rsidR="00132110" w:rsidRPr="00AB691D">
                        <w:rPr>
                          <w:b/>
                          <w:bCs/>
                          <w:sz w:val="24"/>
                          <w:szCs w:val="24"/>
                        </w:rPr>
                        <w:t xml:space="preserve">TO BE WORN WHEN COMPETING. ALSO </w:t>
                      </w:r>
                      <w:r w:rsidRPr="00AB691D">
                        <w:rPr>
                          <w:b/>
                          <w:bCs/>
                          <w:sz w:val="24"/>
                          <w:szCs w:val="24"/>
                        </w:rPr>
                        <w:t xml:space="preserve">REQUIRED </w:t>
                      </w:r>
                      <w:r w:rsidR="00132110" w:rsidRPr="00AB691D">
                        <w:rPr>
                          <w:b/>
                          <w:bCs/>
                          <w:sz w:val="24"/>
                          <w:szCs w:val="24"/>
                        </w:rPr>
                        <w:t>WHEN LEAVING</w:t>
                      </w:r>
                      <w:r w:rsidRPr="00AB691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FC684C">
                        <w:rPr>
                          <w:b/>
                          <w:bCs/>
                          <w:sz w:val="24"/>
                          <w:szCs w:val="24"/>
                        </w:rPr>
                        <w:t>MAIN SECURITY</w:t>
                      </w:r>
                      <w:r w:rsidR="00FC684C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C684C" w:rsidRPr="00D16BA6">
                        <w:rPr>
                          <w:b/>
                          <w:bCs/>
                          <w:sz w:val="24"/>
                          <w:szCs w:val="24"/>
                        </w:rPr>
                        <w:t>GATE</w:t>
                      </w:r>
                      <w:r w:rsidR="00FC684C" w:rsidRPr="00D16BA6">
                        <w:rPr>
                          <w:b/>
                          <w:bCs/>
                          <w:sz w:val="28"/>
                          <w:szCs w:val="28"/>
                        </w:rPr>
                        <w:t>!!</w:t>
                      </w:r>
                      <w:r w:rsidR="00D16BA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C684C" w:rsidRPr="00FC684C">
                        <w:rPr>
                          <w:b/>
                          <w:bCs/>
                          <w:sz w:val="24"/>
                          <w:szCs w:val="24"/>
                        </w:rPr>
                        <w:t>Spectators remember to buy</w:t>
                      </w:r>
                      <w:r w:rsidR="00FC684C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at the ac</w:t>
                      </w:r>
                      <w:bookmarkStart w:id="1" w:name="_GoBack"/>
                      <w:bookmarkEnd w:id="1"/>
                      <w:r w:rsidR="00FC684C">
                        <w:rPr>
                          <w:b/>
                          <w:bCs/>
                          <w:sz w:val="24"/>
                          <w:szCs w:val="24"/>
                        </w:rPr>
                        <w:t>tivity centre before leaving.</w:t>
                      </w:r>
                    </w:p>
                    <w:p w:rsidR="00E630AF" w:rsidRDefault="00E630AF" w:rsidP="0019552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40906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-104776</wp:posOffset>
                </wp:positionH>
                <wp:positionV relativeFrom="paragraph">
                  <wp:posOffset>7004685</wp:posOffset>
                </wp:positionV>
                <wp:extent cx="4276725" cy="1038225"/>
                <wp:effectExtent l="0" t="0" r="0" b="952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0576" w:rsidRDefault="00590C32" w:rsidP="00880576">
                            <w:pPr>
                              <w:spacing w:line="240" w:lineRule="auto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46C97">
                              <w:rPr>
                                <w:b/>
                                <w:bCs/>
                                <w:color w:val="9B2828"/>
                                <w:sz w:val="32"/>
                                <w:szCs w:val="32"/>
                                <w:lang w:val="en-US"/>
                              </w:rPr>
                              <w:t>CONTACT ME FOR MORE INFO</w:t>
                            </w:r>
                            <w:r w:rsidR="00880576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:rsidR="00277038" w:rsidRPr="00880576" w:rsidRDefault="00880576" w:rsidP="00880576">
                            <w:pPr>
                              <w:spacing w:line="240" w:lineRule="auto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C40906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Hilton Schipholt (Planner)</w:t>
                            </w:r>
                            <w:r w:rsidR="00C40906" w:rsidRPr="00C40906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40906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/ 0824116744</w:t>
                            </w:r>
                            <w:r w:rsidR="00C40906" w:rsidRPr="00C40906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/ hilton@lejn.co.za</w:t>
                            </w:r>
                            <w:r w:rsidR="00C40906">
                              <w:rPr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 w:rsidR="00AF645D" w:rsidRPr="00880576">
                              <w:rPr>
                                <w:b/>
                                <w:bCs/>
                                <w:lang w:val="en-US"/>
                              </w:rPr>
                              <w:t>Gary</w:t>
                            </w:r>
                            <w:r w:rsidR="00277038" w:rsidRPr="0088057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de Klerk </w:t>
                            </w:r>
                            <w:r w:rsidR="00C4090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(Controller) / 0822933353 / </w:t>
                            </w:r>
                            <w:r w:rsidR="00C40906" w:rsidRPr="00C4090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gdeklerk1@gmail.com</w:t>
                            </w:r>
                            <w:r w:rsidR="00C4090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277038" w:rsidRPr="0088057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www.racorienteers.co.za</w:t>
                            </w:r>
                          </w:p>
                          <w:p w:rsidR="00277038" w:rsidRPr="00277038" w:rsidRDefault="00277038" w:rsidP="00277038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-8.25pt;margin-top:551.55pt;width:336.75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" filled="f" stroked="f">
                <v:textbox>
                  <w:txbxContent>
                    <w:p w:rsidR="00880576" w:rsidRDefault="00590C32" w:rsidP="00880576">
                      <w:pPr>
                        <w:spacing w:line="240" w:lineRule="auto"/>
                        <w:rPr>
                          <w:b/>
                          <w:bCs/>
                          <w:lang w:val="en-US"/>
                        </w:rPr>
                      </w:pPr>
                      <w:r w:rsidRPr="00146C97">
                        <w:rPr>
                          <w:b/>
                          <w:bCs/>
                          <w:color w:val="9B2828"/>
                          <w:sz w:val="32"/>
                          <w:szCs w:val="32"/>
                          <w:lang w:val="en-US"/>
                        </w:rPr>
                        <w:t>CONTACT ME FOR MORE INFO</w:t>
                      </w:r>
                      <w:r w:rsidR="00880576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:rsidR="00277038" w:rsidRPr="00880576" w:rsidRDefault="00880576" w:rsidP="00880576">
                      <w:pPr>
                        <w:spacing w:line="240" w:lineRule="auto"/>
                        <w:rPr>
                          <w:b/>
                          <w:bCs/>
                          <w:lang w:val="en-US"/>
                        </w:rPr>
                      </w:pPr>
                      <w:r w:rsidRPr="00C40906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Hilton Schipholt (Planner)</w:t>
                      </w:r>
                      <w:r w:rsidR="00C40906" w:rsidRPr="00C40906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40906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/ 0824116744</w:t>
                      </w:r>
                      <w:r w:rsidR="00C40906" w:rsidRPr="00C40906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/ hilton@lejn.co.za</w:t>
                      </w:r>
                      <w:r w:rsidR="00C40906">
                        <w:rPr>
                          <w:b/>
                          <w:bCs/>
                          <w:lang w:val="en-US"/>
                        </w:rPr>
                        <w:t xml:space="preserve">  </w:t>
                      </w:r>
                      <w:r w:rsidR="00AF645D" w:rsidRPr="00880576">
                        <w:rPr>
                          <w:b/>
                          <w:bCs/>
                          <w:lang w:val="en-US"/>
                        </w:rPr>
                        <w:t>Gary</w:t>
                      </w:r>
                      <w:r w:rsidR="00277038" w:rsidRPr="00880576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 de Klerk </w:t>
                      </w:r>
                      <w:r w:rsidR="00C40906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(Controller) / 0822933353 / </w:t>
                      </w:r>
                      <w:r w:rsidR="00C40906" w:rsidRPr="00C40906">
                        <w:rPr>
                          <w:b/>
                          <w:sz w:val="24"/>
                          <w:szCs w:val="24"/>
                          <w:lang w:val="en-US"/>
                        </w:rPr>
                        <w:t>gdeklerk1@gmail.com</w:t>
                      </w:r>
                      <w:r w:rsidR="00C40906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277038" w:rsidRPr="00880576">
                        <w:rPr>
                          <w:b/>
                          <w:sz w:val="24"/>
                          <w:szCs w:val="24"/>
                          <w:lang w:val="en-US"/>
                        </w:rPr>
                        <w:t>www.racorienteers.co.za</w:t>
                      </w:r>
                    </w:p>
                    <w:p w:rsidR="00277038" w:rsidRPr="00277038" w:rsidRDefault="00277038" w:rsidP="00277038">
                      <w:pPr>
                        <w:spacing w:line="240" w:lineRule="auto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0906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4337685</wp:posOffset>
                </wp:positionV>
                <wp:extent cx="3213100" cy="2743200"/>
                <wp:effectExtent l="0" t="0" r="635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43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110" w:rsidRDefault="00590C32" w:rsidP="00880576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146C97">
                              <w:rPr>
                                <w:b/>
                                <w:bCs/>
                                <w:color w:val="9B2828"/>
                                <w:sz w:val="32"/>
                                <w:szCs w:val="32"/>
                              </w:rPr>
                              <w:t>TECHNICAL STUFF</w:t>
                            </w:r>
                            <w:r w:rsidRPr="00F7312E">
                              <w:rPr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br/>
                            </w:r>
                            <w:r w:rsidR="00DE4C20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Courses:</w:t>
                            </w:r>
                            <w:r w:rsidR="00DE4C20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DE4C20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="00DE4C20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7031BD" w:rsidRPr="009771D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Yellow </w:t>
                            </w:r>
                            <w:r w:rsidR="007031BD">
                              <w:rPr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="00150062">
                              <w:rPr>
                                <w:bCs/>
                                <w:sz w:val="24"/>
                                <w:szCs w:val="24"/>
                              </w:rPr>
                              <w:t>1km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>] Accompanied children</w:t>
                            </w:r>
                            <w:r w:rsidR="0013211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906AF">
                              <w:rPr>
                                <w:bCs/>
                                <w:sz w:val="24"/>
                                <w:szCs w:val="24"/>
                              </w:rPr>
                              <w:t>(R20)</w:t>
                            </w:r>
                          </w:p>
                          <w:p w:rsidR="009771D5" w:rsidRDefault="007031BD" w:rsidP="009771D5">
                            <w:pPr>
                              <w:spacing w:after="0" w:line="240" w:lineRule="auto"/>
                              <w:ind w:firstLine="28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Orange [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>2km] Tech 2; Phys 1</w:t>
                            </w:r>
                          </w:p>
                          <w:p w:rsidR="009771D5" w:rsidRDefault="009771D5" w:rsidP="009771D5">
                            <w:pPr>
                              <w:spacing w:after="0" w:line="240" w:lineRule="auto"/>
                              <w:ind w:firstLine="28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Light Green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[3km] Tech 3; Phys 2 </w:t>
                            </w:r>
                          </w:p>
                          <w:p w:rsidR="009771D5" w:rsidRDefault="009771D5" w:rsidP="009771D5">
                            <w:pPr>
                              <w:spacing w:after="0" w:line="240" w:lineRule="auto"/>
                              <w:ind w:firstLine="28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Green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[5km] Tech</w:t>
                            </w:r>
                            <w:r w:rsidR="00D937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6BA6">
                              <w:rPr>
                                <w:bCs/>
                                <w:sz w:val="24"/>
                                <w:szCs w:val="24"/>
                              </w:rPr>
                              <w:t>4;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Phys</w:t>
                            </w:r>
                            <w:r w:rsidR="00D937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3</w:t>
                            </w:r>
                          </w:p>
                          <w:p w:rsidR="009771D5" w:rsidRDefault="009771D5" w:rsidP="009771D5">
                            <w:pPr>
                              <w:spacing w:after="0" w:line="240" w:lineRule="auto"/>
                              <w:ind w:firstLine="28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Blue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[7,5km] Tech</w:t>
                            </w:r>
                            <w:r w:rsidR="00D937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6BA6">
                              <w:rPr>
                                <w:bCs/>
                                <w:sz w:val="24"/>
                                <w:szCs w:val="24"/>
                              </w:rPr>
                              <w:t>4;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Phys</w:t>
                            </w:r>
                            <w:r w:rsidR="00D937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4</w:t>
                            </w:r>
                          </w:p>
                          <w:p w:rsidR="009771D5" w:rsidRPr="009771D5" w:rsidRDefault="009771D5" w:rsidP="009771D5">
                            <w:pPr>
                              <w:spacing w:after="0" w:line="240" w:lineRule="auto"/>
                              <w:ind w:firstLine="28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Brown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[8,5km] Tech </w:t>
                            </w:r>
                            <w:r w:rsidR="00D937A8">
                              <w:rPr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30382F">
                              <w:rPr>
                                <w:bCs/>
                                <w:sz w:val="24"/>
                                <w:szCs w:val="24"/>
                              </w:rPr>
                              <w:t>; Phys</w:t>
                            </w:r>
                            <w:r w:rsidR="00D937A8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="00DE4C20" w:rsidRPr="009771D5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DE4C20" w:rsidRPr="00F7312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Starts will be at 3</w:t>
                            </w:r>
                            <w:r w:rsidR="00DE4C20" w:rsidRPr="00F7312E">
                              <w:rPr>
                                <w:sz w:val="24"/>
                                <w:szCs w:val="24"/>
                              </w:rPr>
                              <w:t xml:space="preserve"> minute intervals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per course</w:t>
                            </w:r>
                            <w:r w:rsidR="00195524" w:rsidRPr="00F7312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7031BD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Terrain:</w:t>
                            </w:r>
                            <w:r w:rsidR="00DE4C20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Open grassland, bushveld, wooded areas, relatively </w:t>
                            </w:r>
                            <w:r w:rsidR="00C81349">
                              <w:rPr>
                                <w:bCs/>
                                <w:sz w:val="24"/>
                                <w:szCs w:val="24"/>
                              </w:rPr>
                              <w:t>flat with some rocky outcrops</w:t>
                            </w:r>
                          </w:p>
                          <w:p w:rsidR="00DE4C20" w:rsidRDefault="007031BD" w:rsidP="00C8134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Map:</w:t>
                            </w:r>
                            <w:r w:rsidR="00DE4C20" w:rsidRPr="00F731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9771D5">
                              <w:rPr>
                                <w:sz w:val="24"/>
                                <w:szCs w:val="24"/>
                              </w:rPr>
                              <w:t xml:space="preserve">Scale 1:10,000 / 5m Contours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map on</w:t>
                            </w:r>
                            <w:r w:rsidR="009771D5">
                              <w:rPr>
                                <w:sz w:val="24"/>
                                <w:szCs w:val="24"/>
                              </w:rPr>
                              <w:t xml:space="preserve"> A4. Survey/cartography by Pat de Klerk 2020</w:t>
                            </w:r>
                            <w:r w:rsidR="003B07F8">
                              <w:rPr>
                                <w:sz w:val="24"/>
                                <w:szCs w:val="24"/>
                              </w:rPr>
                              <w:t>/partially update</w:t>
                            </w:r>
                            <w:r w:rsidR="00D16BA6">
                              <w:rPr>
                                <w:sz w:val="24"/>
                                <w:szCs w:val="24"/>
                              </w:rPr>
                              <w:t>d Apr</w:t>
                            </w:r>
                            <w:r w:rsidR="003B07F8">
                              <w:rPr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D16BA6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:rsidR="00132110" w:rsidRPr="00F7312E" w:rsidRDefault="00132110" w:rsidP="00C8134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-5.85pt;margin-top:341.55pt;width:253pt;height:3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" stroked="f">
                <v:fill opacity="16448f"/>
                <v:textbox>
                  <w:txbxContent>
                    <w:p w:rsidR="00132110" w:rsidRDefault="00590C32" w:rsidP="00880576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146C97">
                        <w:rPr>
                          <w:b/>
                          <w:bCs/>
                          <w:color w:val="9B2828"/>
                          <w:sz w:val="32"/>
                          <w:szCs w:val="32"/>
                        </w:rPr>
                        <w:t>TECHNICAL STUFF</w:t>
                      </w:r>
                      <w:r w:rsidRPr="00F7312E">
                        <w:rPr>
                          <w:b/>
                          <w:bCs/>
                          <w:color w:val="C00000"/>
                          <w:sz w:val="40"/>
                          <w:szCs w:val="40"/>
                        </w:rPr>
                        <w:br/>
                      </w:r>
                      <w:r w:rsidR="00DE4C20" w:rsidRPr="00F7312E">
                        <w:rPr>
                          <w:b/>
                          <w:bCs/>
                          <w:sz w:val="24"/>
                          <w:szCs w:val="24"/>
                        </w:rPr>
                        <w:t>Courses:</w:t>
                      </w:r>
                      <w:r w:rsidR="00DE4C20" w:rsidRPr="00F7312E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DE4C20" w:rsidRPr="00F7312E"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="00DE4C20" w:rsidRPr="00F7312E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7031BD" w:rsidRPr="009771D5">
                        <w:rPr>
                          <w:bCs/>
                          <w:sz w:val="24"/>
                          <w:szCs w:val="24"/>
                        </w:rPr>
                        <w:t xml:space="preserve">Yellow </w:t>
                      </w:r>
                      <w:r w:rsidR="007031BD">
                        <w:rPr>
                          <w:bCs/>
                          <w:sz w:val="24"/>
                          <w:szCs w:val="24"/>
                        </w:rPr>
                        <w:t>[</w:t>
                      </w:r>
                      <w:r w:rsidR="00150062">
                        <w:rPr>
                          <w:bCs/>
                          <w:sz w:val="24"/>
                          <w:szCs w:val="24"/>
                        </w:rPr>
                        <w:t>1km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>] Accompanied children</w:t>
                      </w:r>
                      <w:r w:rsidR="00132110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906AF">
                        <w:rPr>
                          <w:bCs/>
                          <w:sz w:val="24"/>
                          <w:szCs w:val="24"/>
                        </w:rPr>
                        <w:t>(R20)</w:t>
                      </w:r>
                    </w:p>
                    <w:p w:rsidR="009771D5" w:rsidRDefault="007031BD" w:rsidP="009771D5">
                      <w:pPr>
                        <w:spacing w:after="0" w:line="240" w:lineRule="auto"/>
                        <w:ind w:firstLine="284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Orange [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>2km] Tech 2; Phys 1</w:t>
                      </w:r>
                    </w:p>
                    <w:p w:rsidR="009771D5" w:rsidRDefault="009771D5" w:rsidP="009771D5">
                      <w:pPr>
                        <w:spacing w:after="0" w:line="240" w:lineRule="auto"/>
                        <w:ind w:firstLine="284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Light Green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 xml:space="preserve"> [3km] Tech 3; Phys 2 </w:t>
                      </w:r>
                    </w:p>
                    <w:p w:rsidR="009771D5" w:rsidRDefault="009771D5" w:rsidP="009771D5">
                      <w:pPr>
                        <w:spacing w:after="0" w:line="240" w:lineRule="auto"/>
                        <w:ind w:firstLine="284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Green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 xml:space="preserve"> [5km] Tech</w:t>
                      </w:r>
                      <w:r w:rsidR="00D937A8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16BA6">
                        <w:rPr>
                          <w:bCs/>
                          <w:sz w:val="24"/>
                          <w:szCs w:val="24"/>
                        </w:rPr>
                        <w:t>4;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 xml:space="preserve"> Phys</w:t>
                      </w:r>
                      <w:r w:rsidR="00D937A8">
                        <w:rPr>
                          <w:bCs/>
                          <w:sz w:val="24"/>
                          <w:szCs w:val="24"/>
                        </w:rPr>
                        <w:t xml:space="preserve"> 3</w:t>
                      </w:r>
                    </w:p>
                    <w:p w:rsidR="009771D5" w:rsidRDefault="009771D5" w:rsidP="009771D5">
                      <w:pPr>
                        <w:spacing w:after="0" w:line="240" w:lineRule="auto"/>
                        <w:ind w:firstLine="284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Blue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 xml:space="preserve"> [7,5km] Tech</w:t>
                      </w:r>
                      <w:r w:rsidR="00D937A8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16BA6">
                        <w:rPr>
                          <w:bCs/>
                          <w:sz w:val="24"/>
                          <w:szCs w:val="24"/>
                        </w:rPr>
                        <w:t>4;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 xml:space="preserve"> Phys</w:t>
                      </w:r>
                      <w:r w:rsidR="00D937A8">
                        <w:rPr>
                          <w:bCs/>
                          <w:sz w:val="24"/>
                          <w:szCs w:val="24"/>
                        </w:rPr>
                        <w:t xml:space="preserve"> 4</w:t>
                      </w:r>
                    </w:p>
                    <w:p w:rsidR="009771D5" w:rsidRPr="009771D5" w:rsidRDefault="009771D5" w:rsidP="009771D5">
                      <w:pPr>
                        <w:spacing w:after="0" w:line="240" w:lineRule="auto"/>
                        <w:ind w:firstLine="284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Brown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 xml:space="preserve"> [8,5km] Tech </w:t>
                      </w:r>
                      <w:r w:rsidR="00D937A8">
                        <w:rPr>
                          <w:bCs/>
                          <w:sz w:val="24"/>
                          <w:szCs w:val="24"/>
                        </w:rPr>
                        <w:t>4</w:t>
                      </w:r>
                      <w:r w:rsidR="0030382F">
                        <w:rPr>
                          <w:bCs/>
                          <w:sz w:val="24"/>
                          <w:szCs w:val="24"/>
                        </w:rPr>
                        <w:t>; Phys</w:t>
                      </w:r>
                      <w:r w:rsidR="00D937A8">
                        <w:rPr>
                          <w:bCs/>
                          <w:sz w:val="24"/>
                          <w:szCs w:val="24"/>
                        </w:rPr>
                        <w:t xml:space="preserve"> 4</w:t>
                      </w:r>
                      <w:r w:rsidR="00DE4C20" w:rsidRPr="009771D5">
                        <w:rPr>
                          <w:sz w:val="24"/>
                          <w:szCs w:val="24"/>
                        </w:rPr>
                        <w:br/>
                      </w:r>
                      <w:r w:rsidR="00DE4C20" w:rsidRPr="00F7312E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Starts will be at 3</w:t>
                      </w:r>
                      <w:r w:rsidR="00DE4C20" w:rsidRPr="00F7312E">
                        <w:rPr>
                          <w:sz w:val="24"/>
                          <w:szCs w:val="24"/>
                        </w:rPr>
                        <w:t xml:space="preserve"> minute intervals</w:t>
                      </w:r>
                      <w:r>
                        <w:rPr>
                          <w:sz w:val="24"/>
                          <w:szCs w:val="24"/>
                        </w:rPr>
                        <w:t xml:space="preserve"> per course</w:t>
                      </w:r>
                      <w:r w:rsidR="00195524" w:rsidRPr="00F7312E">
                        <w:rPr>
                          <w:sz w:val="24"/>
                          <w:szCs w:val="24"/>
                        </w:rPr>
                        <w:br/>
                      </w:r>
                      <w:r w:rsidR="007031BD" w:rsidRPr="00F7312E">
                        <w:rPr>
                          <w:b/>
                          <w:bCs/>
                          <w:sz w:val="24"/>
                          <w:szCs w:val="24"/>
                        </w:rPr>
                        <w:t>Terrain:</w:t>
                      </w:r>
                      <w:r w:rsidR="00DE4C20" w:rsidRPr="00F7312E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Open grassland, bushveld, wooded areas, relatively </w:t>
                      </w:r>
                      <w:r w:rsidR="00C81349">
                        <w:rPr>
                          <w:bCs/>
                          <w:sz w:val="24"/>
                          <w:szCs w:val="24"/>
                        </w:rPr>
                        <w:t>flat with some rocky outcrops</w:t>
                      </w:r>
                    </w:p>
                    <w:p w:rsidR="00DE4C20" w:rsidRDefault="007031BD" w:rsidP="00C8134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F7312E">
                        <w:rPr>
                          <w:b/>
                          <w:bCs/>
                          <w:sz w:val="24"/>
                          <w:szCs w:val="24"/>
                        </w:rPr>
                        <w:t>Map:</w:t>
                      </w:r>
                      <w:r w:rsidR="00DE4C20" w:rsidRPr="00F7312E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9771D5">
                        <w:rPr>
                          <w:sz w:val="24"/>
                          <w:szCs w:val="24"/>
                        </w:rPr>
                        <w:t xml:space="preserve">Scale 1:10,000 / 5m Contours </w:t>
                      </w:r>
                      <w:r>
                        <w:rPr>
                          <w:sz w:val="24"/>
                          <w:szCs w:val="24"/>
                        </w:rPr>
                        <w:t>map on</w:t>
                      </w:r>
                      <w:r w:rsidR="009771D5">
                        <w:rPr>
                          <w:sz w:val="24"/>
                          <w:szCs w:val="24"/>
                        </w:rPr>
                        <w:t xml:space="preserve"> A4. Survey/cartography by Pat de Klerk 2020</w:t>
                      </w:r>
                      <w:r w:rsidR="003B07F8">
                        <w:rPr>
                          <w:sz w:val="24"/>
                          <w:szCs w:val="24"/>
                        </w:rPr>
                        <w:t>/partially update</w:t>
                      </w:r>
                      <w:r w:rsidR="00D16BA6">
                        <w:rPr>
                          <w:sz w:val="24"/>
                          <w:szCs w:val="24"/>
                        </w:rPr>
                        <w:t>d Apr</w:t>
                      </w:r>
                      <w:r w:rsidR="003B07F8">
                        <w:rPr>
                          <w:sz w:val="24"/>
                          <w:szCs w:val="24"/>
                        </w:rPr>
                        <w:t xml:space="preserve"> 202</w:t>
                      </w:r>
                      <w:r w:rsidR="00D16BA6">
                        <w:rPr>
                          <w:sz w:val="24"/>
                          <w:szCs w:val="24"/>
                        </w:rPr>
                        <w:t>4</w:t>
                      </w:r>
                    </w:p>
                    <w:p w:rsidR="00132110" w:rsidRPr="00F7312E" w:rsidRDefault="00132110" w:rsidP="00C8134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31BD">
        <w:rPr>
          <w:noProof/>
          <w:lang w:eastAsia="en-Z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7080885</wp:posOffset>
            </wp:positionV>
            <wp:extent cx="476250" cy="476250"/>
            <wp:effectExtent l="0" t="0" r="0" b="0"/>
            <wp:wrapNone/>
            <wp:docPr id="17" name="Picture 17" descr="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nformati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1BD">
        <w:rPr>
          <w:noProof/>
          <w:lang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-744855</wp:posOffset>
            </wp:positionH>
            <wp:positionV relativeFrom="paragraph">
              <wp:posOffset>4727575</wp:posOffset>
            </wp:positionV>
            <wp:extent cx="668700" cy="657225"/>
            <wp:effectExtent l="0" t="0" r="0" b="0"/>
            <wp:wrapNone/>
            <wp:docPr id="16" name="Picture 16" descr="t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ech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1BD">
        <w:rPr>
          <w:noProof/>
          <w:lang w:eastAsia="en-Z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2613660</wp:posOffset>
            </wp:positionV>
            <wp:extent cx="506034" cy="561975"/>
            <wp:effectExtent l="0" t="0" r="8890" b="0"/>
            <wp:wrapNone/>
            <wp:docPr id="15" name="Picture 15" descr="co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oa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4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1BD">
        <w:rPr>
          <w:noProof/>
          <w:lang w:eastAsia="en-Z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-656989</wp:posOffset>
            </wp:positionH>
            <wp:positionV relativeFrom="paragraph">
              <wp:posOffset>1336040</wp:posOffset>
            </wp:positionV>
            <wp:extent cx="581025" cy="543780"/>
            <wp:effectExtent l="0" t="0" r="0" b="8890"/>
            <wp:wrapNone/>
            <wp:docPr id="14" name="Picture 14" descr="w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her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4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1BD">
        <w:rPr>
          <w:noProof/>
          <w:lang w:eastAsia="en-Z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327660</wp:posOffset>
            </wp:positionV>
            <wp:extent cx="533400" cy="533400"/>
            <wp:effectExtent l="0" t="0" r="0" b="0"/>
            <wp:wrapNone/>
            <wp:docPr id="13" name="Picture 13" descr="w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hen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4D6F" w:rsidSect="00091AD5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124" w:rsidRDefault="00635124" w:rsidP="00055349">
      <w:pPr>
        <w:spacing w:after="0" w:line="240" w:lineRule="auto"/>
      </w:pPr>
      <w:r>
        <w:separator/>
      </w:r>
    </w:p>
  </w:endnote>
  <w:endnote w:type="continuationSeparator" w:id="0">
    <w:p w:rsidR="00635124" w:rsidRDefault="00635124" w:rsidP="00055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124" w:rsidRDefault="00635124" w:rsidP="00055349">
      <w:pPr>
        <w:spacing w:after="0" w:line="240" w:lineRule="auto"/>
      </w:pPr>
      <w:r>
        <w:separator/>
      </w:r>
    </w:p>
  </w:footnote>
  <w:footnote w:type="continuationSeparator" w:id="0">
    <w:p w:rsidR="00635124" w:rsidRDefault="00635124" w:rsidP="00055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349" w:rsidRPr="00F7312E" w:rsidRDefault="00771E98" w:rsidP="00F7312E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column">
            <wp:posOffset>-892810</wp:posOffset>
          </wp:positionH>
          <wp:positionV relativeFrom="page">
            <wp:posOffset>141605</wp:posOffset>
          </wp:positionV>
          <wp:extent cx="7451090" cy="2515870"/>
          <wp:effectExtent l="19050" t="0" r="0" b="0"/>
          <wp:wrapNone/>
          <wp:docPr id="3" name="Picture 3" descr="RACO FLYER TEMPLAT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ACO FLYER TEMPLAT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1090" cy="2515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8119E"/>
    <w:multiLevelType w:val="hybridMultilevel"/>
    <w:tmpl w:val="04B043D8"/>
    <w:lvl w:ilvl="0" w:tplc="495E06FA">
      <w:numFmt w:val="bullet"/>
      <w:lvlText w:val=""/>
      <w:lvlJc w:val="left"/>
      <w:pPr>
        <w:ind w:left="465" w:hanging="360"/>
      </w:pPr>
      <w:rPr>
        <w:rFonts w:ascii="Symbol" w:eastAsia="Calibri" w:hAnsi="Symbol" w:cs="Arial" w:hint="default"/>
        <w:b w:val="0"/>
        <w:sz w:val="22"/>
      </w:rPr>
    </w:lvl>
    <w:lvl w:ilvl="1" w:tplc="1C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18F52828"/>
    <w:multiLevelType w:val="hybridMultilevel"/>
    <w:tmpl w:val="94D65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284"/>
  <w:characterSpacingControl w:val="doNotCompress"/>
  <w:hdrShapeDefaults>
    <o:shapedefaults v:ext="edit" spidmax="2049">
      <o:colormru v:ext="edit" colors="#f2dbdb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6D"/>
    <w:rsid w:val="00010E15"/>
    <w:rsid w:val="00022A64"/>
    <w:rsid w:val="00055349"/>
    <w:rsid w:val="0008155B"/>
    <w:rsid w:val="00091AD5"/>
    <w:rsid w:val="000B600F"/>
    <w:rsid w:val="000E5B8C"/>
    <w:rsid w:val="00132110"/>
    <w:rsid w:val="00137858"/>
    <w:rsid w:val="00146C97"/>
    <w:rsid w:val="00150062"/>
    <w:rsid w:val="00153721"/>
    <w:rsid w:val="00165E68"/>
    <w:rsid w:val="001919D4"/>
    <w:rsid w:val="00195524"/>
    <w:rsid w:val="001B666E"/>
    <w:rsid w:val="002603F7"/>
    <w:rsid w:val="00277038"/>
    <w:rsid w:val="00282AC7"/>
    <w:rsid w:val="002A36A5"/>
    <w:rsid w:val="0030382F"/>
    <w:rsid w:val="003070F8"/>
    <w:rsid w:val="00310E6A"/>
    <w:rsid w:val="003906AF"/>
    <w:rsid w:val="003958CA"/>
    <w:rsid w:val="003B07F8"/>
    <w:rsid w:val="003C68D6"/>
    <w:rsid w:val="003F7623"/>
    <w:rsid w:val="00412941"/>
    <w:rsid w:val="00437112"/>
    <w:rsid w:val="004401DE"/>
    <w:rsid w:val="004762FA"/>
    <w:rsid w:val="0049780C"/>
    <w:rsid w:val="004A2058"/>
    <w:rsid w:val="004D2C60"/>
    <w:rsid w:val="00537E6D"/>
    <w:rsid w:val="005555DC"/>
    <w:rsid w:val="00563337"/>
    <w:rsid w:val="00590C32"/>
    <w:rsid w:val="005962EB"/>
    <w:rsid w:val="00635124"/>
    <w:rsid w:val="00650462"/>
    <w:rsid w:val="00664BA3"/>
    <w:rsid w:val="00694D6F"/>
    <w:rsid w:val="006D501E"/>
    <w:rsid w:val="007031BD"/>
    <w:rsid w:val="00716A36"/>
    <w:rsid w:val="007437C0"/>
    <w:rsid w:val="00771E98"/>
    <w:rsid w:val="007B0C50"/>
    <w:rsid w:val="007E4A6E"/>
    <w:rsid w:val="00806BE8"/>
    <w:rsid w:val="00880576"/>
    <w:rsid w:val="008C7B75"/>
    <w:rsid w:val="008D1D11"/>
    <w:rsid w:val="008E7480"/>
    <w:rsid w:val="0094156F"/>
    <w:rsid w:val="009446C0"/>
    <w:rsid w:val="009771D5"/>
    <w:rsid w:val="009B6F30"/>
    <w:rsid w:val="009F25B5"/>
    <w:rsid w:val="00A006A2"/>
    <w:rsid w:val="00A24137"/>
    <w:rsid w:val="00A40948"/>
    <w:rsid w:val="00A94AA2"/>
    <w:rsid w:val="00AB691D"/>
    <w:rsid w:val="00AF645D"/>
    <w:rsid w:val="00B03452"/>
    <w:rsid w:val="00B05776"/>
    <w:rsid w:val="00B375D7"/>
    <w:rsid w:val="00B426BD"/>
    <w:rsid w:val="00B72CF1"/>
    <w:rsid w:val="00BD0CBF"/>
    <w:rsid w:val="00BD67B3"/>
    <w:rsid w:val="00C02F2C"/>
    <w:rsid w:val="00C40906"/>
    <w:rsid w:val="00C81349"/>
    <w:rsid w:val="00D16BA6"/>
    <w:rsid w:val="00D2460F"/>
    <w:rsid w:val="00D60B4F"/>
    <w:rsid w:val="00D937A8"/>
    <w:rsid w:val="00D95AC4"/>
    <w:rsid w:val="00DB3282"/>
    <w:rsid w:val="00DB664D"/>
    <w:rsid w:val="00DC2BF9"/>
    <w:rsid w:val="00DC6B5A"/>
    <w:rsid w:val="00DE4C20"/>
    <w:rsid w:val="00E630AF"/>
    <w:rsid w:val="00E85CC6"/>
    <w:rsid w:val="00E9355A"/>
    <w:rsid w:val="00F10887"/>
    <w:rsid w:val="00F2017F"/>
    <w:rsid w:val="00F33D74"/>
    <w:rsid w:val="00F65DC9"/>
    <w:rsid w:val="00F7312E"/>
    <w:rsid w:val="00F74A64"/>
    <w:rsid w:val="00F9362C"/>
    <w:rsid w:val="00FA7708"/>
    <w:rsid w:val="00FC684C"/>
    <w:rsid w:val="00FC76FF"/>
    <w:rsid w:val="00FE7496"/>
    <w:rsid w:val="00FF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2dbdb,white"/>
    </o:shapedefaults>
    <o:shapelayout v:ext="edit">
      <o:idmap v:ext="edit" data="1"/>
    </o:shapelayout>
  </w:shapeDefaults>
  <w:decimalSymbol w:val=","/>
  <w:listSeparator w:val=","/>
  <w15:docId w15:val="{E6808711-E211-46FD-A60F-F86BAF80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AD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55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5349"/>
  </w:style>
  <w:style w:type="paragraph" w:styleId="Footer">
    <w:name w:val="footer"/>
    <w:basedOn w:val="Normal"/>
    <w:link w:val="FooterChar"/>
    <w:uiPriority w:val="99"/>
    <w:semiHidden/>
    <w:unhideWhenUsed/>
    <w:rsid w:val="00055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5349"/>
  </w:style>
  <w:style w:type="paragraph" w:styleId="BalloonText">
    <w:name w:val="Balloon Text"/>
    <w:basedOn w:val="Normal"/>
    <w:link w:val="BalloonTextChar"/>
    <w:uiPriority w:val="99"/>
    <w:semiHidden/>
    <w:unhideWhenUsed/>
    <w:rsid w:val="0005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34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5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7B0C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09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7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co\2016\Flyers\RACO%20FLY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RACO FLYER TEMPLATE.dot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Cally</dc:creator>
  <cp:lastModifiedBy>Microsoft account</cp:lastModifiedBy>
  <cp:revision>2</cp:revision>
  <cp:lastPrinted>2024-04-10T11:45:00Z</cp:lastPrinted>
  <dcterms:created xsi:type="dcterms:W3CDTF">2024-04-11T06:04:00Z</dcterms:created>
  <dcterms:modified xsi:type="dcterms:W3CDTF">2024-04-11T06:04:00Z</dcterms:modified>
</cp:coreProperties>
</file>